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E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Рабочая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программа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курса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внеурочной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деятельности</w:t>
      </w:r>
    </w:p>
    <w:p w:rsidR="00FC36EB" w:rsidRPr="005F1A4E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5F1A4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  <w:lang w:val="ru-RU"/>
        </w:rPr>
        <w:t>«Разговоры о важном»</w:t>
      </w:r>
      <w:r w:rsidRPr="005F1A4E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 </w:t>
      </w:r>
      <w:r w:rsidRPr="005F1A4E">
        <w:rPr>
          <w:sz w:val="28"/>
          <w:szCs w:val="28"/>
          <w:lang w:val="ru-RU"/>
        </w:rPr>
        <w:t>для 1–4 -х классов</w:t>
      </w:r>
    </w:p>
    <w:p w:rsidR="00FC36E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FC36EB" w:rsidRPr="005F1A4E" w:rsidRDefault="00FC36EB" w:rsidP="005F1A4E">
      <w:p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>Пояснительная записка</w:t>
      </w:r>
    </w:p>
    <w:p w:rsidR="00FC36EB" w:rsidRPr="005F1A4E" w:rsidRDefault="00FC36EB" w:rsidP="005F1A4E">
      <w:p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5F1A4E" w:rsidRDefault="00FC36EB" w:rsidP="005F1A4E">
      <w:p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>риказа Минпросвещения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Основными задачи: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Pr="00945883">
        <w:rPr>
          <w:sz w:val="28"/>
          <w:szCs w:val="28"/>
          <w:lang w:val="ru-RU"/>
        </w:rPr>
        <w:t xml:space="preserve">оспитание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активной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гражданской позиции, духовно-нравственное  и патриотическое воспитание на основе  национальных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5F1A4E" w:rsidRDefault="00FC36EB" w:rsidP="005F1A4E">
      <w:pPr>
        <w:spacing w:before="0" w:beforeAutospacing="0" w:after="0" w:afterAutospacing="0"/>
        <w:rPr>
          <w:sz w:val="28"/>
          <w:szCs w:val="28"/>
        </w:rPr>
      </w:pPr>
      <w:r w:rsidRPr="005F1A4E">
        <w:rPr>
          <w:sz w:val="28"/>
          <w:szCs w:val="28"/>
        </w:rPr>
        <w:t>-</w:t>
      </w:r>
      <w:r w:rsidRPr="005F1A4E">
        <w:rPr>
          <w:sz w:val="28"/>
          <w:szCs w:val="28"/>
        </w:rPr>
        <w:tab/>
        <w:t>формирование культуры поведения в информационной среде.</w:t>
      </w:r>
    </w:p>
    <w:p w:rsidR="00FC36EB" w:rsidRPr="005F1A4E" w:rsidRDefault="00FC36EB" w:rsidP="005F1A4E">
      <w:pPr>
        <w:spacing w:before="0" w:beforeAutospacing="0" w:after="0" w:afterAutospacing="0"/>
        <w:rPr>
          <w:sz w:val="28"/>
          <w:szCs w:val="28"/>
        </w:rPr>
      </w:pP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5F1A4E">
        <w:rPr>
          <w:sz w:val="28"/>
          <w:szCs w:val="28"/>
        </w:rPr>
        <w:tab/>
      </w:r>
      <w:r w:rsidRPr="00945883">
        <w:rPr>
          <w:sz w:val="28"/>
          <w:szCs w:val="28"/>
          <w:lang w:val="ru-RU"/>
        </w:rPr>
        <w:t>Учебный курс предназначен для обучающихся 1–4-х классов; рассчитан на 1 час в неделю/34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часа в год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в каждом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классе.</w:t>
      </w:r>
    </w:p>
    <w:p w:rsidR="00FC36EB" w:rsidRPr="00CD2E97" w:rsidRDefault="00FC36EB" w:rsidP="008D6784">
      <w:pPr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945883" w:rsidRDefault="00FC36EB" w:rsidP="005F1A4E">
      <w:pPr>
        <w:rPr>
          <w:b/>
          <w:sz w:val="28"/>
          <w:szCs w:val="28"/>
        </w:rPr>
      </w:pPr>
      <w:r w:rsidRPr="00945883">
        <w:rPr>
          <w:b/>
          <w:sz w:val="28"/>
          <w:szCs w:val="28"/>
        </w:rPr>
        <w:t>Содержание курса внеурочной деятельности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Темы занятий приурочены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 государственным праздникам, знаменательным датам, традиционным праздникам,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годовщинам со дня рождения известных людей – ученых, писателей, государственных деятелей и деятелей культуры: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 знаний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Наша страна – Россия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 xml:space="preserve">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рождения К.Э.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  <w:r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5F1A4E" w:rsidRDefault="00FC36EB" w:rsidP="005F1A4E">
      <w:pPr>
        <w:rPr>
          <w:sz w:val="28"/>
          <w:szCs w:val="28"/>
        </w:rPr>
      </w:pPr>
      <w:r w:rsidRPr="005F1A4E">
        <w:rPr>
          <w:sz w:val="28"/>
          <w:szCs w:val="28"/>
        </w:rPr>
        <w:t>Тема Нового года. Семейные праздники и мечты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снятия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блокады Ленинграда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160 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рождения К.С. Станиславского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Российской науки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и мир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FC36EB" w:rsidP="00945883">
      <w:pPr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  <w:r w:rsidRPr="00945883">
        <w:rPr>
          <w:lang w:val="ru-RU"/>
        </w:rPr>
        <w:t xml:space="preserve"> </w:t>
      </w:r>
    </w:p>
    <w:p w:rsidR="00FC36EB" w:rsidRPr="005F1A4E" w:rsidRDefault="00FC36EB" w:rsidP="005F1A4E">
      <w:pPr>
        <w:rPr>
          <w:sz w:val="28"/>
          <w:szCs w:val="28"/>
        </w:rPr>
      </w:pP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5F1A4E">
      <w:pPr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  <w:r w:rsidRPr="00945883">
        <w:rPr>
          <w:lang w:val="ru-RU"/>
        </w:rPr>
        <w:t xml:space="preserve"> </w:t>
      </w:r>
    </w:p>
    <w:p w:rsidR="00FC36EB" w:rsidRPr="005F1A4E" w:rsidRDefault="00FC36EB" w:rsidP="005F1A4E">
      <w:pPr>
        <w:rPr>
          <w:sz w:val="28"/>
          <w:szCs w:val="28"/>
        </w:rPr>
      </w:pPr>
      <w:r w:rsidRPr="005F1A4E">
        <w:rPr>
          <w:sz w:val="28"/>
          <w:szCs w:val="28"/>
        </w:rPr>
        <w:t>Память о геноциде советского народа нацистами и их пособниками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признание  индивидуальности  каждого человека;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Метапредметные результаты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>Тематическое планирование</w:t>
      </w:r>
    </w:p>
    <w:p w:rsidR="00FC36EB" w:rsidRPr="005F1A4E" w:rsidRDefault="00FC36EB" w:rsidP="005F1A4E">
      <w:pPr>
        <w:rPr>
          <w:sz w:val="28"/>
          <w:szCs w:val="28"/>
        </w:rPr>
      </w:pPr>
      <w:r w:rsidRPr="005F1A4E">
        <w:rPr>
          <w:sz w:val="28"/>
          <w:szCs w:val="28"/>
        </w:rPr>
        <w:t>1–2-е классы</w:t>
      </w: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2196"/>
        <w:gridCol w:w="2977"/>
        <w:gridCol w:w="992"/>
        <w:gridCol w:w="2000"/>
        <w:gridCol w:w="992"/>
      </w:tblGrid>
      <w:tr w:rsidR="00FC36EB" w:rsidRPr="005F1A4E" w:rsidTr="000F0B8D">
        <w:trPr>
          <w:trHeight w:val="580"/>
        </w:trPr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200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мы Родиной зовем?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увидеть музыку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наших бабушках и дедушках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 истории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Мой первый учитель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 моя семья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Строим семейное древо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герб?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Доброта – дорога к миру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Мультконцерт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Герои Отечества разных исторических эпох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галереей героев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Умеем ли мы мечтать?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елочная игрушка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Кто такие скоморохи?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Интерактивные карточки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Российские Кулибины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Есть такая профессия – Родину защищать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о войне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Поговорим о наших мамах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рисунок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гимн?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«Гагарин. Первый в космосе»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Заповедники России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310100" w:rsidRDefault="00FC36EB" w:rsidP="005F1A4E">
      <w:pPr>
        <w:rPr>
          <w:sz w:val="28"/>
          <w:szCs w:val="28"/>
          <w:lang w:val="ru-RU"/>
        </w:rPr>
      </w:pPr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>Тематическое планирование</w:t>
      </w:r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>3–4-е классы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2242"/>
        <w:gridCol w:w="2976"/>
        <w:gridCol w:w="993"/>
        <w:gridCol w:w="1984"/>
        <w:gridCol w:w="992"/>
      </w:tblGrid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1984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знаний. Рекорды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Образовательный квиз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услышать музыку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 истории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Петр и Феврония Муромские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иллюстрациями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видеорядом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Галереей героев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чем мы мечтаем?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Пишем письмо Дедушке Морозу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Рождение московского художественного театра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Есть такая профессия – Родину защищать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Литературная гостиная: 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 Марта – женский праздник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флешмоб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Гимн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«Время Первых»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труда. Мужественные профессии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Дорогами нашей Победы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5F1A4E" w:rsidRDefault="00FC36EB" w:rsidP="005F1A4E">
      <w:pPr>
        <w:rPr>
          <w:sz w:val="28"/>
          <w:szCs w:val="28"/>
        </w:rPr>
      </w:pPr>
    </w:p>
    <w:p w:rsidR="00FC36EB" w:rsidRPr="005F1A4E" w:rsidRDefault="00FC36EB" w:rsidP="005F1A4E">
      <w:pPr>
        <w:rPr>
          <w:sz w:val="28"/>
          <w:szCs w:val="28"/>
        </w:rPr>
      </w:pPr>
    </w:p>
    <w:sectPr w:rsidR="00FC36EB" w:rsidRPr="005F1A4E" w:rsidSect="006451D5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6EB" w:rsidRDefault="00FC36EB" w:rsidP="006451D5">
      <w:pPr>
        <w:spacing w:before="0" w:after="0"/>
      </w:pPr>
      <w:r>
        <w:separator/>
      </w:r>
    </w:p>
  </w:endnote>
  <w:endnote w:type="continuationSeparator" w:id="1">
    <w:p w:rsidR="00FC36EB" w:rsidRDefault="00FC36EB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6EB" w:rsidRDefault="00FC36EB">
    <w:pPr>
      <w:pStyle w:val="Footer"/>
      <w:jc w:val="center"/>
    </w:pPr>
    <w:fldSimple w:instr=" PAGE   \* MERGEFORMAT ">
      <w:r>
        <w:rPr>
          <w:noProof/>
        </w:rPr>
        <w:t>11</w:t>
      </w:r>
    </w:fldSimple>
  </w:p>
  <w:p w:rsidR="00FC36EB" w:rsidRDefault="00FC36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6EB" w:rsidRDefault="00FC36EB" w:rsidP="006451D5">
      <w:pPr>
        <w:spacing w:before="0" w:after="0"/>
      </w:pPr>
      <w:r>
        <w:separator/>
      </w:r>
    </w:p>
  </w:footnote>
  <w:footnote w:type="continuationSeparator" w:id="1">
    <w:p w:rsidR="00FC36EB" w:rsidRDefault="00FC36EB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8137E"/>
    <w:rsid w:val="000D62F3"/>
    <w:rsid w:val="000F0B8D"/>
    <w:rsid w:val="001175FB"/>
    <w:rsid w:val="002D33B1"/>
    <w:rsid w:val="002D3591"/>
    <w:rsid w:val="002F6A79"/>
    <w:rsid w:val="00310100"/>
    <w:rsid w:val="003514A0"/>
    <w:rsid w:val="003C56AD"/>
    <w:rsid w:val="003E4556"/>
    <w:rsid w:val="00461F3D"/>
    <w:rsid w:val="00463914"/>
    <w:rsid w:val="004F7E17"/>
    <w:rsid w:val="00584193"/>
    <w:rsid w:val="005A05CE"/>
    <w:rsid w:val="005C7DCE"/>
    <w:rsid w:val="005F1A4E"/>
    <w:rsid w:val="00640A04"/>
    <w:rsid w:val="006451D5"/>
    <w:rsid w:val="00653AF6"/>
    <w:rsid w:val="008061DA"/>
    <w:rsid w:val="008A708D"/>
    <w:rsid w:val="008D6784"/>
    <w:rsid w:val="00945883"/>
    <w:rsid w:val="009E3401"/>
    <w:rsid w:val="00A20CD9"/>
    <w:rsid w:val="00A3235E"/>
    <w:rsid w:val="00A93D75"/>
    <w:rsid w:val="00B341FE"/>
    <w:rsid w:val="00B73A5A"/>
    <w:rsid w:val="00B95E74"/>
    <w:rsid w:val="00CD2E97"/>
    <w:rsid w:val="00D27EFF"/>
    <w:rsid w:val="00DD4A5B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99"/>
    <w:rsid w:val="00A323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451D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451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14</Pages>
  <Words>2500</Words>
  <Characters>14251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lub</cp:lastModifiedBy>
  <cp:revision>2</cp:revision>
  <dcterms:created xsi:type="dcterms:W3CDTF">2022-07-12T18:54:00Z</dcterms:created>
  <dcterms:modified xsi:type="dcterms:W3CDTF">2022-07-12T18:54:00Z</dcterms:modified>
</cp:coreProperties>
</file>